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204326452"/>
        <w:docPartObj>
          <w:docPartGallery w:val="Cover Pages"/>
          <w:docPartUnique/>
        </w:docPartObj>
      </w:sdtPr>
      <w:sdtEndPr>
        <w:rPr>
          <w:rFonts w:ascii="Modern No. 20" w:hAnsi="Modern No. 20"/>
          <w:noProof/>
          <w:sz w:val="48"/>
          <w:szCs w:val="96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3176"/>
          </w:tblGrid>
          <w:tr w:rsidR="00E37DC1">
            <w:tc>
              <w:tcPr>
                <w:tcW w:w="10296" w:type="dxa"/>
              </w:tcPr>
              <w:p w:rsidR="00E37DC1" w:rsidRDefault="00D469EE" w:rsidP="007A6C6F">
                <w:pPr>
                  <w:pStyle w:val="Title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140"/>
                    </w:rPr>
                    <w:alias w:val="Title"/>
                    <w:id w:val="1934172987"/>
                    <w:placeholder>
                      <w:docPart w:val="A406E2EC8AD54520BF6F588FA526D643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A6C6F">
                      <w:rPr>
                        <w:sz w:val="96"/>
                        <w:szCs w:val="140"/>
                      </w:rPr>
                      <w:t>Personal Background</w:t>
                    </w:r>
                  </w:sdtContent>
                </w:sdt>
              </w:p>
            </w:tc>
          </w:tr>
          <w:tr w:rsidR="00E37DC1">
            <w:tc>
              <w:tcPr>
                <w:tcW w:w="0" w:type="auto"/>
                <w:vAlign w:val="bottom"/>
              </w:tcPr>
              <w:p w:rsidR="00E37DC1" w:rsidRDefault="00E37DC1" w:rsidP="00E37DC1">
                <w:pPr>
                  <w:pStyle w:val="Subtitle"/>
                </w:pPr>
              </w:p>
            </w:tc>
          </w:tr>
          <w:tr w:rsidR="00E37DC1">
            <w:trPr>
              <w:trHeight w:val="1152"/>
            </w:trPr>
            <w:tc>
              <w:tcPr>
                <w:tcW w:w="0" w:type="auto"/>
                <w:vAlign w:val="bottom"/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2945"/>
                </w:tblGrid>
                <w:tr w:rsidR="00E37DC1" w:rsidTr="00E37DC1">
                  <w:tc>
                    <w:tcPr>
                      <w:tcW w:w="12945" w:type="dxa"/>
                    </w:tcPr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Who?</w:t>
                      </w:r>
                    </w:p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c>
                </w:tr>
                <w:tr w:rsidR="00E37DC1" w:rsidTr="00E37DC1">
                  <w:tc>
                    <w:tcPr>
                      <w:tcW w:w="12945" w:type="dxa"/>
                    </w:tcPr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What?</w:t>
                      </w:r>
                    </w:p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c>
                </w:tr>
                <w:tr w:rsidR="00E37DC1" w:rsidTr="00E37DC1">
                  <w:tc>
                    <w:tcPr>
                      <w:tcW w:w="12945" w:type="dxa"/>
                    </w:tcPr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When?</w:t>
                      </w:r>
                    </w:p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c>
                </w:tr>
                <w:tr w:rsidR="00E37DC1" w:rsidTr="00E37DC1">
                  <w:tc>
                    <w:tcPr>
                      <w:tcW w:w="12945" w:type="dxa"/>
                    </w:tcPr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Where?</w:t>
                      </w:r>
                    </w:p>
                    <w:p w:rsidR="00E37DC1" w:rsidRDefault="00E37DC1" w:rsidP="00E37DC1">
                      <w:pPr>
                        <w:framePr w:hSpace="187" w:wrap="around" w:hAnchor="margin" w:yAlign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c>
                </w:tr>
              </w:tbl>
              <w:p w:rsidR="00E37DC1" w:rsidRDefault="00E37DC1" w:rsidP="00E37DC1">
                <w:pPr>
                  <w:rPr>
                    <w:color w:val="000000" w:themeColor="text1"/>
                    <w:sz w:val="24"/>
                    <w:szCs w:val="28"/>
                  </w:rPr>
                </w:pPr>
              </w:p>
            </w:tc>
          </w:tr>
        </w:tbl>
        <w:p w:rsidR="00E37DC1" w:rsidRDefault="00E37DC1">
          <w:pPr>
            <w:rPr>
              <w:rFonts w:ascii="Modern No. 20" w:hAnsi="Modern No. 20"/>
              <w:noProof/>
              <w:sz w:val="48"/>
              <w:szCs w:val="9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015" behindDoc="1" locked="0" layoutInCell="1" allowOverlap="1" wp14:anchorId="71EA8F05" wp14:editId="4E7DA5C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4646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7" behindDoc="0" locked="0" layoutInCell="1" allowOverlap="1" wp14:anchorId="454CCF87" wp14:editId="2EC255E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37DC1" w:rsidRDefault="007A6C6F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67967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37DC1" w:rsidRDefault="007A6C6F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039" behindDoc="0" locked="0" layoutInCell="1" allowOverlap="1" wp14:anchorId="70660296" wp14:editId="147E30E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71039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Modern No. 20" w:hAnsi="Modern No. 20"/>
              <w:noProof/>
              <w:sz w:val="48"/>
              <w:szCs w:val="96"/>
            </w:rPr>
            <w:br w:type="page"/>
          </w:r>
        </w:p>
      </w:sdtContent>
    </w:sdt>
    <w:p w:rsidR="00B811CE" w:rsidRDefault="00565CC0" w:rsidP="00497136">
      <w:pPr>
        <w:ind w:left="-1440" w:right="-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120C21A" wp14:editId="60C30E20">
                <wp:simplePos x="0" y="0"/>
                <wp:positionH relativeFrom="column">
                  <wp:posOffset>40640</wp:posOffset>
                </wp:positionH>
                <wp:positionV relativeFrom="paragraph">
                  <wp:posOffset>-1958975</wp:posOffset>
                </wp:positionV>
                <wp:extent cx="8134350" cy="2115820"/>
                <wp:effectExtent l="12065" t="12700" r="6985" b="508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211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C1" w:rsidRPr="00565CC0" w:rsidRDefault="00E37DC1">
                            <w:pPr>
                              <w:rPr>
                                <w:sz w:val="32"/>
                              </w:rPr>
                            </w:pPr>
                            <w:r w:rsidRPr="00565CC0">
                              <w:rPr>
                                <w:sz w:val="32"/>
                              </w:rPr>
                              <w:t xml:space="preserve">Lessons </w:t>
                            </w:r>
                            <w:r>
                              <w:rPr>
                                <w:sz w:val="32"/>
                              </w:rPr>
                              <w:t>young people can learn from the honoree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.2pt;margin-top:-154.25pt;width:640.5pt;height:166.6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">
                <v:textbox>
                  <w:txbxContent>
                    <w:p w:rsidR="00E37DC1" w:rsidRPr="00565CC0" w:rsidRDefault="00E37DC1">
                      <w:pPr>
                        <w:rPr>
                          <w:sz w:val="32"/>
                        </w:rPr>
                      </w:pPr>
                      <w:r w:rsidRPr="00565CC0">
                        <w:rPr>
                          <w:sz w:val="32"/>
                        </w:rPr>
                        <w:t xml:space="preserve">Lessons </w:t>
                      </w:r>
                      <w:r>
                        <w:rPr>
                          <w:sz w:val="32"/>
                        </w:rPr>
                        <w:t>young people can learn from the honoree 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3601C1AF" wp14:editId="7C7036A1">
                <wp:simplePos x="0" y="0"/>
                <wp:positionH relativeFrom="column">
                  <wp:posOffset>40640</wp:posOffset>
                </wp:positionH>
                <wp:positionV relativeFrom="paragraph">
                  <wp:posOffset>-3828415</wp:posOffset>
                </wp:positionV>
                <wp:extent cx="8066405" cy="1733550"/>
                <wp:effectExtent l="12065" t="10160" r="8255" b="889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640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C1" w:rsidRPr="00565CC0" w:rsidRDefault="00E37DC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Presented because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.2pt;margin-top:-301.45pt;width:635.15pt;height:136.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">
                <v:textbox>
                  <w:txbxContent>
                    <w:p w:rsidR="00E37DC1" w:rsidRPr="00565CC0" w:rsidRDefault="00E37DC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Presented because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77ECB971" wp14:editId="4F93271A">
                <wp:simplePos x="0" y="0"/>
                <wp:positionH relativeFrom="column">
                  <wp:posOffset>354965</wp:posOffset>
                </wp:positionH>
                <wp:positionV relativeFrom="paragraph">
                  <wp:posOffset>-6038850</wp:posOffset>
                </wp:positionV>
                <wp:extent cx="7752080" cy="1432560"/>
                <wp:effectExtent l="12065" t="9525" r="8255" b="571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C1" w:rsidRPr="00565CC0" w:rsidRDefault="00E37DC1" w:rsidP="00565CC0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565CC0">
                              <w:rPr>
                                <w:sz w:val="96"/>
                              </w:rPr>
                              <w:t>Award of Excellence</w:t>
                            </w:r>
                            <w:r>
                              <w:rPr>
                                <w:sz w:val="96"/>
                              </w:rPr>
                              <w:br/>
                            </w:r>
                            <w:r w:rsidRPr="00565CC0">
                              <w:rPr>
                                <w:sz w:val="52"/>
                              </w:rPr>
                              <w:t>Presented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7.95pt;margin-top:-475.5pt;width:610.4pt;height:112.8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">
                <v:textbox>
                  <w:txbxContent>
                    <w:p w:rsidR="00E37DC1" w:rsidRPr="00565CC0" w:rsidRDefault="00E37DC1" w:rsidP="00565CC0">
                      <w:pPr>
                        <w:jc w:val="center"/>
                        <w:rPr>
                          <w:sz w:val="96"/>
                        </w:rPr>
                      </w:pPr>
                      <w:r w:rsidRPr="00565CC0">
                        <w:rPr>
                          <w:sz w:val="96"/>
                        </w:rPr>
                        <w:t>Award of Excellence</w:t>
                      </w:r>
                      <w:r>
                        <w:rPr>
                          <w:sz w:val="96"/>
                        </w:rPr>
                        <w:br/>
                      </w:r>
                      <w:r w:rsidRPr="00565CC0">
                        <w:rPr>
                          <w:sz w:val="52"/>
                        </w:rPr>
                        <w:t>Presented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5B4FDE72" wp14:editId="221598A1">
                <wp:simplePos x="0" y="0"/>
                <wp:positionH relativeFrom="column">
                  <wp:posOffset>-297815</wp:posOffset>
                </wp:positionH>
                <wp:positionV relativeFrom="paragraph">
                  <wp:posOffset>-6259195</wp:posOffset>
                </wp:positionV>
                <wp:extent cx="8839200" cy="6552565"/>
                <wp:effectExtent l="0" t="0" r="254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655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DC1" w:rsidRDefault="00E37DC1" w:rsidP="0011592F">
                            <w:pPr>
                              <w:jc w:val="center"/>
                            </w:pPr>
                          </w:p>
                          <w:p w:rsidR="00E37DC1" w:rsidRDefault="00E37DC1" w:rsidP="00D85FD7">
                            <w:pPr>
                              <w:tabs>
                                <w:tab w:val="left" w:pos="1170"/>
                                <w:tab w:val="left" w:pos="8100"/>
                              </w:tabs>
                              <w:spacing w:before="240" w:line="240" w:lineRule="auto"/>
                              <w:jc w:val="center"/>
                              <w:rPr>
                                <w:rFonts w:ascii="Modern No. 20" w:hAnsi="Modern No. 20"/>
                                <w:b/>
                                <w:color w:val="548DD4" w:themeColor="text2" w:themeTint="99"/>
                                <w:sz w:val="72"/>
                                <w:szCs w:val="96"/>
                                <w:u w:val="single"/>
                              </w:rPr>
                            </w:pPr>
                          </w:p>
                          <w:p w:rsidR="00E37DC1" w:rsidRDefault="00E37DC1" w:rsidP="003A6679">
                            <w:pPr>
                              <w:tabs>
                                <w:tab w:val="left" w:pos="1170"/>
                                <w:tab w:val="left" w:pos="81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237EE"/>
                                <w:sz w:val="72"/>
                                <w:szCs w:val="96"/>
                              </w:rPr>
                            </w:pPr>
                          </w:p>
                          <w:p w:rsidR="00E37DC1" w:rsidRPr="00785FE0" w:rsidRDefault="00D469EE" w:rsidP="003A6679">
                            <w:pPr>
                              <w:tabs>
                                <w:tab w:val="left" w:pos="1170"/>
                                <w:tab w:val="left" w:pos="81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237EE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237EE"/>
                                <w:sz w:val="72"/>
                                <w:szCs w:val="96"/>
                              </w:rPr>
                              <w:t xml:space="preserve">Put name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237EE"/>
                                <w:sz w:val="72"/>
                                <w:szCs w:val="96"/>
                              </w:rPr>
                              <w:t>here</w:t>
                            </w:r>
                            <w:bookmarkStart w:id="0" w:name="_GoBack"/>
                            <w:bookmarkEnd w:id="0"/>
                          </w:p>
                          <w:p w:rsidR="00E37DC1" w:rsidRPr="003A6679" w:rsidRDefault="00E37DC1" w:rsidP="00785FE0">
                            <w:pPr>
                              <w:tabs>
                                <w:tab w:val="left" w:pos="1170"/>
                                <w:tab w:val="left" w:pos="8100"/>
                              </w:tabs>
                              <w:spacing w:before="240" w:line="240" w:lineRule="auto"/>
                              <w:jc w:val="center"/>
                              <w:rPr>
                                <w:rFonts w:ascii="ABIGAIL" w:hAnsi="ABIGAIL"/>
                                <w:sz w:val="44"/>
                                <w:szCs w:val="96"/>
                              </w:rPr>
                            </w:pPr>
                          </w:p>
                          <w:p w:rsidR="00E37DC1" w:rsidRPr="00D85FD7" w:rsidRDefault="00E37DC1" w:rsidP="00D85FD7">
                            <w:pPr>
                              <w:widowControl w:val="0"/>
                              <w:tabs>
                                <w:tab w:val="left" w:pos="900"/>
                                <w:tab w:val="left" w:pos="7920"/>
                              </w:tabs>
                              <w:spacing w:after="0" w:line="240" w:lineRule="auto"/>
                              <w:contextualSpacing/>
                              <w:textboxTightWrap w:val="allLines"/>
                              <w:rPr>
                                <w:rFonts w:ascii="Modern No. 20" w:hAnsi="Modern No. 20"/>
                                <w:sz w:val="48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23.45pt;margin-top:-492.85pt;width:696pt;height:515.9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fKhQIAABc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" stroked="f">
                <v:textbox>
                  <w:txbxContent>
                    <w:p w:rsidR="00E37DC1" w:rsidRDefault="00E37DC1" w:rsidP="0011592F">
                      <w:pPr>
                        <w:jc w:val="center"/>
                      </w:pPr>
                    </w:p>
                    <w:p w:rsidR="00E37DC1" w:rsidRDefault="00E37DC1" w:rsidP="00D85FD7">
                      <w:pPr>
                        <w:tabs>
                          <w:tab w:val="left" w:pos="1170"/>
                          <w:tab w:val="left" w:pos="8100"/>
                        </w:tabs>
                        <w:spacing w:before="240" w:line="240" w:lineRule="auto"/>
                        <w:jc w:val="center"/>
                        <w:rPr>
                          <w:rFonts w:ascii="Modern No. 20" w:hAnsi="Modern No. 20"/>
                          <w:b/>
                          <w:color w:val="548DD4" w:themeColor="text2" w:themeTint="99"/>
                          <w:sz w:val="72"/>
                          <w:szCs w:val="96"/>
                          <w:u w:val="single"/>
                        </w:rPr>
                      </w:pPr>
                    </w:p>
                    <w:p w:rsidR="00E37DC1" w:rsidRDefault="00E37DC1" w:rsidP="003A6679">
                      <w:pPr>
                        <w:tabs>
                          <w:tab w:val="left" w:pos="1170"/>
                          <w:tab w:val="left" w:pos="81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237EE"/>
                          <w:sz w:val="72"/>
                          <w:szCs w:val="96"/>
                        </w:rPr>
                      </w:pPr>
                    </w:p>
                    <w:p w:rsidR="00E37DC1" w:rsidRPr="00785FE0" w:rsidRDefault="00D469EE" w:rsidP="003A6679">
                      <w:pPr>
                        <w:tabs>
                          <w:tab w:val="left" w:pos="1170"/>
                          <w:tab w:val="left" w:pos="81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237EE"/>
                          <w:sz w:val="72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237EE"/>
                          <w:sz w:val="72"/>
                          <w:szCs w:val="96"/>
                        </w:rPr>
                        <w:t xml:space="preserve">Put name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237EE"/>
                          <w:sz w:val="72"/>
                          <w:szCs w:val="96"/>
                        </w:rPr>
                        <w:t>here</w:t>
                      </w:r>
                      <w:bookmarkStart w:id="1" w:name="_GoBack"/>
                      <w:bookmarkEnd w:id="1"/>
                    </w:p>
                    <w:p w:rsidR="00E37DC1" w:rsidRPr="003A6679" w:rsidRDefault="00E37DC1" w:rsidP="00785FE0">
                      <w:pPr>
                        <w:tabs>
                          <w:tab w:val="left" w:pos="1170"/>
                          <w:tab w:val="left" w:pos="8100"/>
                        </w:tabs>
                        <w:spacing w:before="240" w:line="240" w:lineRule="auto"/>
                        <w:jc w:val="center"/>
                        <w:rPr>
                          <w:rFonts w:ascii="ABIGAIL" w:hAnsi="ABIGAIL"/>
                          <w:sz w:val="44"/>
                          <w:szCs w:val="96"/>
                        </w:rPr>
                      </w:pPr>
                    </w:p>
                    <w:p w:rsidR="00E37DC1" w:rsidRPr="00D85FD7" w:rsidRDefault="00E37DC1" w:rsidP="00D85FD7">
                      <w:pPr>
                        <w:widowControl w:val="0"/>
                        <w:tabs>
                          <w:tab w:val="left" w:pos="900"/>
                          <w:tab w:val="left" w:pos="7920"/>
                        </w:tabs>
                        <w:spacing w:after="0" w:line="240" w:lineRule="auto"/>
                        <w:contextualSpacing/>
                        <w:textboxTightWrap w:val="allLines"/>
                        <w:rPr>
                          <w:rFonts w:ascii="Modern No. 20" w:hAnsi="Modern No. 20"/>
                          <w:sz w:val="48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136">
        <w:rPr>
          <w:noProof/>
        </w:rPr>
        <w:drawing>
          <wp:anchor distT="0" distB="0" distL="114300" distR="114300" simplePos="0" relativeHeight="251662336" behindDoc="1" locked="0" layoutInCell="1" allowOverlap="1" wp14:anchorId="318D0A77" wp14:editId="0AD756FE">
            <wp:simplePos x="0" y="0"/>
            <wp:positionH relativeFrom="margin">
              <wp:posOffset>-990600</wp:posOffset>
            </wp:positionH>
            <wp:positionV relativeFrom="margin">
              <wp:posOffset>-57150</wp:posOffset>
            </wp:positionV>
            <wp:extent cx="10134600" cy="7791450"/>
            <wp:effectExtent l="19050" t="0" r="0" b="0"/>
            <wp:wrapSquare wrapText="bothSides"/>
            <wp:docPr id="1" name="Picture 0" descr="Image_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1CE" w:rsidSect="00E37DC1">
      <w:pgSz w:w="15840" w:h="12240" w:orient="landscape"/>
      <w:pgMar w:top="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D33ED1-634E-461A-BB98-2A809E22A5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4F0C84-7614-4B62-901D-0A91199F6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6D270A0-8B81-4A16-AB51-7581F05905DB}"/>
    <w:embedItalic r:id="rId4" w:fontKey="{EDCEE4A8-C1BA-4990-966B-C158D6B4403A}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  <w:embedRegular r:id="rId5" w:fontKey="{816FB9F1-89F5-4331-B40F-4E8D973BC0DE}"/>
    <w:embedBold r:id="rId6" w:fontKey="{B3B9249C-26DF-4846-8C5A-912D72146718}"/>
  </w:font>
  <w:font w:name="ABIGAIL"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C0"/>
    <w:rsid w:val="000A1E40"/>
    <w:rsid w:val="000D33B7"/>
    <w:rsid w:val="0011592F"/>
    <w:rsid w:val="001B02A4"/>
    <w:rsid w:val="002526ED"/>
    <w:rsid w:val="002B2A7F"/>
    <w:rsid w:val="002C2822"/>
    <w:rsid w:val="00320248"/>
    <w:rsid w:val="003A6679"/>
    <w:rsid w:val="00497136"/>
    <w:rsid w:val="005429E6"/>
    <w:rsid w:val="00565CC0"/>
    <w:rsid w:val="006A5ED5"/>
    <w:rsid w:val="00704A62"/>
    <w:rsid w:val="00785FE0"/>
    <w:rsid w:val="007A6C6F"/>
    <w:rsid w:val="00945290"/>
    <w:rsid w:val="00972636"/>
    <w:rsid w:val="009B30E5"/>
    <w:rsid w:val="00AA495F"/>
    <w:rsid w:val="00B15EF7"/>
    <w:rsid w:val="00B811CE"/>
    <w:rsid w:val="00CA79BA"/>
    <w:rsid w:val="00CE4F52"/>
    <w:rsid w:val="00D469EE"/>
    <w:rsid w:val="00D85FD7"/>
    <w:rsid w:val="00E37DC1"/>
    <w:rsid w:val="00F3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13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5FD7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E37D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37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D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E37D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E37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13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85FD7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E37D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37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D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E37D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E37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arnermi.SEC\Application%20Data\Microsoft\Templates\CS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BIGAIL"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C0"/>
    <w:rsid w:val="0062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06E2EC8AD54520BF6F588FA526D643">
    <w:name w:val="A406E2EC8AD54520BF6F588FA526D643"/>
    <w:rsid w:val="006225C0"/>
  </w:style>
  <w:style w:type="paragraph" w:customStyle="1" w:styleId="946A6DBA9FF143C9898327C841DE4F97">
    <w:name w:val="946A6DBA9FF143C9898327C841DE4F97"/>
    <w:rsid w:val="006225C0"/>
  </w:style>
  <w:style w:type="paragraph" w:customStyle="1" w:styleId="07940A49AF4C4F4885F1C2C2FC436121">
    <w:name w:val="07940A49AF4C4F4885F1C2C2FC436121"/>
    <w:rsid w:val="006225C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06E2EC8AD54520BF6F588FA526D643">
    <w:name w:val="A406E2EC8AD54520BF6F588FA526D643"/>
    <w:rsid w:val="006225C0"/>
  </w:style>
  <w:style w:type="paragraph" w:customStyle="1" w:styleId="946A6DBA9FF143C9898327C841DE4F97">
    <w:name w:val="946A6DBA9FF143C9898327C841DE4F97"/>
    <w:rsid w:val="006225C0"/>
  </w:style>
  <w:style w:type="paragraph" w:customStyle="1" w:styleId="07940A49AF4C4F4885F1C2C2FC436121">
    <w:name w:val="07940A49AF4C4F4885F1C2C2FC436121"/>
    <w:rsid w:val="006225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Who          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3F3EC8-2429-46F5-A367-DAFCD3A09C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</Template>
  <TotalTime>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achievement</vt:lpstr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Background</dc:title>
  <dc:subject/>
  <dc:creator>warnermi</dc:creator>
  <cp:keywords/>
  <dc:description/>
  <cp:lastModifiedBy>Administrator</cp:lastModifiedBy>
  <cp:revision>3</cp:revision>
  <dcterms:created xsi:type="dcterms:W3CDTF">2011-09-01T19:16:00Z</dcterms:created>
  <dcterms:modified xsi:type="dcterms:W3CDTF">2012-09-18T14:20:00Z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TC300081049990</vt:lpwstr>
  </property>
</Properties>
</file>